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8D4FA" w14:textId="14360632" w:rsidR="00473EEE" w:rsidRDefault="00473EEE">
      <w:pPr>
        <w:rPr>
          <w:rFonts w:cstheme="minorHAnsi"/>
        </w:rPr>
      </w:pPr>
    </w:p>
    <w:p w14:paraId="779868EE" w14:textId="2CFE5837" w:rsidR="00B614AF" w:rsidRDefault="00B614AF">
      <w:pPr>
        <w:rPr>
          <w:rFonts w:cstheme="minorHAnsi"/>
        </w:rPr>
      </w:pPr>
    </w:p>
    <w:p w14:paraId="348B033C" w14:textId="5407D2B0" w:rsidR="00B614AF" w:rsidRDefault="00B614AF">
      <w:pPr>
        <w:rPr>
          <w:rFonts w:cstheme="minorHAnsi"/>
        </w:rPr>
      </w:pPr>
    </w:p>
    <w:p w14:paraId="4B2A8520" w14:textId="3941F8A3" w:rsidR="00B614AF" w:rsidRDefault="00B614AF">
      <w:pPr>
        <w:rPr>
          <w:rFonts w:cstheme="minorHAnsi"/>
        </w:rPr>
      </w:pPr>
    </w:p>
    <w:p w14:paraId="6161735E" w14:textId="77777777" w:rsidR="00547337" w:rsidRDefault="00547337" w:rsidP="004A2994">
      <w:pPr>
        <w:pStyle w:val="NoSpacing"/>
        <w:jc w:val="center"/>
        <w:rPr>
          <w:b/>
          <w:bCs/>
          <w:sz w:val="28"/>
          <w:szCs w:val="28"/>
        </w:rPr>
      </w:pPr>
    </w:p>
    <w:p w14:paraId="550A233A" w14:textId="264AC586" w:rsidR="004A2994" w:rsidRDefault="004A2994" w:rsidP="004A2994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BDIAP Meeting Bursary Application</w:t>
      </w:r>
      <w:r w:rsidRPr="004A2994">
        <w:rPr>
          <w:b/>
          <w:bCs/>
          <w:sz w:val="28"/>
          <w:szCs w:val="28"/>
        </w:rPr>
        <w:br/>
      </w:r>
      <w:r w:rsidR="00442949">
        <w:rPr>
          <w:b/>
          <w:bCs/>
          <w:sz w:val="28"/>
          <w:szCs w:val="28"/>
        </w:rPr>
        <w:t>XXXIV International Congress of the International Academy of Pathology</w:t>
      </w:r>
      <w:r w:rsidR="00547337">
        <w:rPr>
          <w:b/>
          <w:bCs/>
          <w:sz w:val="28"/>
          <w:szCs w:val="28"/>
        </w:rPr>
        <w:t>:</w:t>
      </w:r>
    </w:p>
    <w:p w14:paraId="5B53EB19" w14:textId="6AC124ED" w:rsidR="00442949" w:rsidRPr="004A2994" w:rsidRDefault="00442949" w:rsidP="004A2994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IAP 2022</w:t>
      </w:r>
    </w:p>
    <w:p w14:paraId="00F65279" w14:textId="77777777" w:rsidR="004A2994" w:rsidRDefault="004A2994" w:rsidP="004A2994">
      <w:pPr>
        <w:pStyle w:val="NoSpacing"/>
      </w:pPr>
    </w:p>
    <w:p w14:paraId="04C69CBD" w14:textId="77777777" w:rsidR="004A2994" w:rsidRPr="004A2994" w:rsidRDefault="004A2994" w:rsidP="004A2994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Verification Form</w:t>
      </w:r>
    </w:p>
    <w:p w14:paraId="5277BBA7" w14:textId="7E04717F" w:rsidR="004A2994" w:rsidRPr="004A2994" w:rsidRDefault="004A2994" w:rsidP="004A2994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Clinical Lead/Head of Department</w:t>
      </w:r>
    </w:p>
    <w:p w14:paraId="5666D575" w14:textId="77777777" w:rsidR="004A2994" w:rsidRPr="00540437" w:rsidRDefault="004A2994" w:rsidP="004A2994">
      <w:pPr>
        <w:pStyle w:val="NoSpacing"/>
      </w:pPr>
    </w:p>
    <w:p w14:paraId="4217D7A6" w14:textId="336D2321" w:rsidR="004A2994" w:rsidRPr="004A2994" w:rsidRDefault="004A2994" w:rsidP="00442949">
      <w:pPr>
        <w:pStyle w:val="NoSpacing"/>
        <w:spacing w:line="360" w:lineRule="auto"/>
        <w:rPr>
          <w:b/>
          <w:bCs/>
        </w:rPr>
      </w:pPr>
      <w:r w:rsidRPr="004A2994">
        <w:rPr>
          <w:b/>
          <w:bCs/>
        </w:rPr>
        <w:t>NAME OF APPLICANT:</w:t>
      </w:r>
      <w:r w:rsidR="009F4128">
        <w:rPr>
          <w:b/>
          <w:bCs/>
        </w:rPr>
        <w:t xml:space="preserve"> </w:t>
      </w:r>
      <w:r w:rsidR="00547337">
        <w:rPr>
          <w:b/>
          <w:bCs/>
        </w:rPr>
        <w:tab/>
      </w:r>
      <w:r w:rsidR="009F4128">
        <w:rPr>
          <w:b/>
          <w:bCs/>
        </w:rPr>
        <w:t>____________________</w:t>
      </w:r>
      <w:r w:rsidR="00547337">
        <w:rPr>
          <w:b/>
          <w:bCs/>
        </w:rPr>
        <w:t>_____________</w:t>
      </w:r>
      <w:r w:rsidRPr="004A2994">
        <w:rPr>
          <w:b/>
          <w:bCs/>
        </w:rPr>
        <w:br/>
        <w:t xml:space="preserve">PRESENT POST: </w:t>
      </w:r>
      <w:r w:rsidR="00547337">
        <w:rPr>
          <w:b/>
          <w:bCs/>
        </w:rPr>
        <w:tab/>
      </w:r>
      <w:r w:rsidR="009F4128">
        <w:rPr>
          <w:b/>
          <w:bCs/>
        </w:rPr>
        <w:t>_____________________________</w:t>
      </w:r>
      <w:r w:rsidR="00547337">
        <w:rPr>
          <w:b/>
          <w:bCs/>
        </w:rPr>
        <w:t>____</w:t>
      </w:r>
    </w:p>
    <w:p w14:paraId="27B8D598" w14:textId="5A128BB5" w:rsidR="004A2994" w:rsidRPr="004A2994" w:rsidRDefault="004A2994" w:rsidP="00442949">
      <w:pPr>
        <w:pStyle w:val="NoSpacing"/>
        <w:spacing w:line="360" w:lineRule="auto"/>
        <w:rPr>
          <w:b/>
          <w:bCs/>
        </w:rPr>
      </w:pPr>
      <w:r w:rsidRPr="004A2994">
        <w:rPr>
          <w:b/>
          <w:bCs/>
        </w:rPr>
        <w:t xml:space="preserve">INSTITUTE: </w:t>
      </w:r>
      <w:r w:rsidR="00547337">
        <w:rPr>
          <w:b/>
          <w:bCs/>
        </w:rPr>
        <w:tab/>
      </w:r>
      <w:r w:rsidR="00547337">
        <w:rPr>
          <w:b/>
          <w:bCs/>
        </w:rPr>
        <w:tab/>
      </w:r>
      <w:r w:rsidR="009F4128">
        <w:rPr>
          <w:b/>
          <w:bCs/>
        </w:rPr>
        <w:t>_________________________________</w:t>
      </w:r>
    </w:p>
    <w:p w14:paraId="5091B345" w14:textId="77777777" w:rsidR="004A2994" w:rsidRPr="00BE7E70" w:rsidRDefault="004A2994" w:rsidP="004A2994">
      <w:pPr>
        <w:pStyle w:val="NoSpacing"/>
      </w:pPr>
    </w:p>
    <w:p w14:paraId="00972E9E" w14:textId="6F02E16B" w:rsidR="004A2994" w:rsidRPr="004A2994" w:rsidRDefault="004A2994" w:rsidP="004A2994">
      <w:pPr>
        <w:pStyle w:val="NoSpacing"/>
        <w:rPr>
          <w:b/>
          <w:bCs/>
        </w:rPr>
      </w:pPr>
      <w:r w:rsidRPr="004A2994">
        <w:rPr>
          <w:b/>
          <w:bCs/>
        </w:rPr>
        <w:t>INSTRUCTIONS TO APPLICANT</w:t>
      </w:r>
      <w:r w:rsidR="00CF0261">
        <w:rPr>
          <w:b/>
          <w:bCs/>
        </w:rPr>
        <w:t>:</w:t>
      </w:r>
    </w:p>
    <w:p w14:paraId="42E420FD" w14:textId="5417685C" w:rsidR="004A2994" w:rsidRDefault="004A2994" w:rsidP="004A2994">
      <w:pPr>
        <w:pStyle w:val="NoSpacing"/>
      </w:pPr>
      <w:r w:rsidRPr="00BE7E70">
        <w:t xml:space="preserve">Please </w:t>
      </w:r>
      <w:r w:rsidR="00CF0261">
        <w:t>complete the above field</w:t>
      </w:r>
      <w:r w:rsidR="0080034A">
        <w:t>s</w:t>
      </w:r>
      <w:r w:rsidR="00CF0261">
        <w:t xml:space="preserve"> and </w:t>
      </w:r>
      <w:r w:rsidRPr="00BE7E70">
        <w:t xml:space="preserve">pass this form to your Clinical Lead/Head of Department to complete with the request that they should email a signed copy to </w:t>
      </w:r>
      <w:r w:rsidR="00442949">
        <w:t xml:space="preserve">Sam Kiely: </w:t>
      </w:r>
      <w:hyperlink r:id="rId8" w:history="1">
        <w:r w:rsidR="00442949" w:rsidRPr="00470ECA">
          <w:rPr>
            <w:rStyle w:val="Hyperlink"/>
          </w:rPr>
          <w:t>administrator@bdiap.org</w:t>
        </w:r>
      </w:hyperlink>
      <w:r w:rsidR="00442949">
        <w:t xml:space="preserve"> </w:t>
      </w:r>
    </w:p>
    <w:p w14:paraId="094DA5A4" w14:textId="02D8337D" w:rsidR="00CF0261" w:rsidRDefault="00CF0261" w:rsidP="004A2994">
      <w:pPr>
        <w:pStyle w:val="NoSpacing"/>
      </w:pPr>
    </w:p>
    <w:p w14:paraId="3B3BEAA6" w14:textId="356D5743" w:rsidR="00CF0261" w:rsidRPr="00BE7E70" w:rsidRDefault="00CF0261" w:rsidP="004A2994">
      <w:pPr>
        <w:pStyle w:val="NoSpacing"/>
      </w:pPr>
      <w:r>
        <w:t xml:space="preserve">The form must be submitted by your Clinical Lead/Head of Department. </w:t>
      </w:r>
    </w:p>
    <w:p w14:paraId="44D26F97" w14:textId="77777777" w:rsidR="004A2994" w:rsidRPr="00BE7E70" w:rsidRDefault="004A2994" w:rsidP="004A2994">
      <w:pPr>
        <w:pStyle w:val="NoSpacing"/>
      </w:pPr>
    </w:p>
    <w:p w14:paraId="580FC574" w14:textId="0AA9CD38" w:rsidR="004A2994" w:rsidRPr="004A2994" w:rsidRDefault="004A2994" w:rsidP="004A2994">
      <w:pPr>
        <w:pStyle w:val="NoSpacing"/>
        <w:rPr>
          <w:b/>
          <w:bCs/>
        </w:rPr>
      </w:pPr>
      <w:r w:rsidRPr="004A2994">
        <w:rPr>
          <w:b/>
          <w:bCs/>
        </w:rPr>
        <w:t>TO CLINICAL LEAD/HEAD OF DEPARTMENT</w:t>
      </w:r>
      <w:r w:rsidR="00CF0261">
        <w:rPr>
          <w:b/>
          <w:bCs/>
        </w:rPr>
        <w:t>:</w:t>
      </w:r>
    </w:p>
    <w:p w14:paraId="7016C58F" w14:textId="51F5F349" w:rsidR="004A2994" w:rsidRPr="00BE7E70" w:rsidRDefault="004A2994" w:rsidP="004A2994">
      <w:pPr>
        <w:pStyle w:val="NoSpacing"/>
      </w:pPr>
      <w:r w:rsidRPr="00BE7E70">
        <w:t xml:space="preserve">The above-named applicant has applied for a BDIAP bursary to attend </w:t>
      </w:r>
      <w:r w:rsidR="00442949">
        <w:t>the XXXIV International Congress of the International Academy of Pathology: IAP 2022</w:t>
      </w:r>
      <w:r w:rsidR="00527458">
        <w:t>,</w:t>
      </w:r>
      <w:r w:rsidR="009F4128">
        <w:t xml:space="preserve"> </w:t>
      </w:r>
      <w:r w:rsidR="00CF0261">
        <w:t>taking place as a virtual event on</w:t>
      </w:r>
      <w:r w:rsidR="00442949">
        <w:t xml:space="preserve"> 11-13 October 2022</w:t>
      </w:r>
      <w:r w:rsidR="009F4128">
        <w:t>.</w:t>
      </w:r>
      <w:r w:rsidRPr="00BE7E70">
        <w:t xml:space="preserve"> Please sign below to verify the</w:t>
      </w:r>
      <w:r>
        <w:t>ir</w:t>
      </w:r>
      <w:r w:rsidRPr="00BE7E70">
        <w:t xml:space="preserve"> application. </w:t>
      </w:r>
    </w:p>
    <w:p w14:paraId="34A5F7A9" w14:textId="77777777" w:rsidR="004A2994" w:rsidRPr="00BE7E70" w:rsidRDefault="004A2994" w:rsidP="004A2994">
      <w:pPr>
        <w:pStyle w:val="NoSpacing"/>
      </w:pPr>
    </w:p>
    <w:p w14:paraId="5E1AD9D9" w14:textId="10231299" w:rsidR="004A2994" w:rsidRDefault="004A2994" w:rsidP="004A299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I confirm that the above-named applicant is a trainee</w:t>
      </w:r>
      <w:r w:rsidR="00442949">
        <w:rPr>
          <w:color w:val="222222"/>
          <w:shd w:val="clear" w:color="auto" w:fill="FFFFFF"/>
        </w:rPr>
        <w:t>/consultant</w:t>
      </w:r>
      <w:r w:rsidRPr="00BE7E70">
        <w:rPr>
          <w:color w:val="222222"/>
          <w:shd w:val="clear" w:color="auto" w:fill="FFFFFF"/>
        </w:rPr>
        <w:t xml:space="preserve"> working in my department and verify their bursary application for the </w:t>
      </w:r>
      <w:r w:rsidR="00442949">
        <w:rPr>
          <w:color w:val="222222"/>
          <w:shd w:val="clear" w:color="auto" w:fill="FFFFFF"/>
        </w:rPr>
        <w:t xml:space="preserve">IAP 2022 Congress. </w:t>
      </w:r>
      <w:r w:rsidRPr="00BE7E70">
        <w:rPr>
          <w:color w:val="222222"/>
          <w:shd w:val="clear" w:color="auto" w:fill="FFFFFF"/>
        </w:rPr>
        <w:t xml:space="preserve"> </w:t>
      </w:r>
    </w:p>
    <w:p w14:paraId="4724304D" w14:textId="77777777" w:rsidR="004A2994" w:rsidRDefault="004A2994" w:rsidP="004A2994">
      <w:pPr>
        <w:pStyle w:val="NoSpacing"/>
        <w:rPr>
          <w:color w:val="222222"/>
          <w:shd w:val="clear" w:color="auto" w:fill="FFFFFF"/>
        </w:rPr>
      </w:pPr>
    </w:p>
    <w:p w14:paraId="525DC4FA" w14:textId="77777777" w:rsidR="004A2994" w:rsidRPr="00BE7E70" w:rsidRDefault="004A2994" w:rsidP="004A2994">
      <w:pPr>
        <w:pStyle w:val="NoSpacing"/>
        <w:rPr>
          <w:color w:val="222222"/>
          <w:shd w:val="clear" w:color="auto" w:fill="FFFFFF"/>
        </w:rPr>
      </w:pPr>
    </w:p>
    <w:p w14:paraId="149A84D7" w14:textId="77777777" w:rsidR="004A2994" w:rsidRPr="00BE7E70" w:rsidRDefault="004A2994" w:rsidP="004A299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</w:p>
    <w:p w14:paraId="06E6D698" w14:textId="77777777" w:rsidR="004A2994" w:rsidRPr="00BE7E70" w:rsidRDefault="004A2994" w:rsidP="004A299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Signature</w:t>
      </w:r>
    </w:p>
    <w:p w14:paraId="60C33851" w14:textId="77777777" w:rsidR="004A2994" w:rsidRDefault="004A2994" w:rsidP="004A2994">
      <w:pPr>
        <w:pStyle w:val="NoSpacing"/>
        <w:rPr>
          <w:color w:val="222222"/>
          <w:shd w:val="clear" w:color="auto" w:fill="FFFFFF"/>
        </w:rPr>
      </w:pPr>
    </w:p>
    <w:p w14:paraId="3C5476FC" w14:textId="77777777" w:rsidR="004A2994" w:rsidRPr="00BE7E70" w:rsidRDefault="004A2994" w:rsidP="004A2994">
      <w:pPr>
        <w:pStyle w:val="NoSpacing"/>
        <w:rPr>
          <w:color w:val="222222"/>
          <w:shd w:val="clear" w:color="auto" w:fill="FFFFFF"/>
        </w:rPr>
      </w:pPr>
    </w:p>
    <w:p w14:paraId="0F65692E" w14:textId="77777777" w:rsidR="004A2994" w:rsidRPr="00BE7E70" w:rsidRDefault="004A2994" w:rsidP="004A299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</w:p>
    <w:p w14:paraId="4080D610" w14:textId="77777777" w:rsidR="004A2994" w:rsidRPr="00BE7E70" w:rsidRDefault="004A2994" w:rsidP="004A299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Print Name</w:t>
      </w:r>
    </w:p>
    <w:p w14:paraId="29A1012D" w14:textId="77777777" w:rsidR="004A2994" w:rsidRDefault="004A2994" w:rsidP="004A2994">
      <w:pPr>
        <w:pStyle w:val="NoSpacing"/>
        <w:rPr>
          <w:color w:val="222222"/>
          <w:shd w:val="clear" w:color="auto" w:fill="FFFFFF"/>
        </w:rPr>
      </w:pPr>
    </w:p>
    <w:p w14:paraId="20B6DB44" w14:textId="77777777" w:rsidR="004A2994" w:rsidRPr="00BE7E70" w:rsidRDefault="004A2994" w:rsidP="004A2994">
      <w:pPr>
        <w:pStyle w:val="NoSpacing"/>
        <w:rPr>
          <w:color w:val="222222"/>
          <w:shd w:val="clear" w:color="auto" w:fill="FFFFFF"/>
        </w:rPr>
      </w:pPr>
    </w:p>
    <w:p w14:paraId="220670DC" w14:textId="77777777" w:rsidR="004A2994" w:rsidRPr="00BE7E70" w:rsidRDefault="004A2994" w:rsidP="004A299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</w:p>
    <w:p w14:paraId="6C246164" w14:textId="77777777" w:rsidR="004A2994" w:rsidRPr="00BE7E70" w:rsidRDefault="004A2994" w:rsidP="004A299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 xml:space="preserve">Institute </w:t>
      </w:r>
    </w:p>
    <w:p w14:paraId="4AB91F61" w14:textId="77777777" w:rsidR="004A2994" w:rsidRDefault="004A2994" w:rsidP="004A2994">
      <w:pPr>
        <w:pStyle w:val="NoSpacing"/>
        <w:rPr>
          <w:color w:val="222222"/>
          <w:shd w:val="clear" w:color="auto" w:fill="FFFFFF"/>
        </w:rPr>
      </w:pPr>
    </w:p>
    <w:p w14:paraId="3AF5B55D" w14:textId="77777777" w:rsidR="004A2994" w:rsidRPr="00BE7E70" w:rsidRDefault="004A2994" w:rsidP="004A2994">
      <w:pPr>
        <w:pStyle w:val="NoSpacing"/>
        <w:rPr>
          <w:color w:val="222222"/>
          <w:shd w:val="clear" w:color="auto" w:fill="FFFFFF"/>
        </w:rPr>
      </w:pPr>
    </w:p>
    <w:p w14:paraId="7F3B848D" w14:textId="77777777" w:rsidR="004A2994" w:rsidRPr="00BE7E70" w:rsidRDefault="004A2994" w:rsidP="004A299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</w:p>
    <w:p w14:paraId="0D3A8B11" w14:textId="2993D3CB" w:rsidR="00F90579" w:rsidRPr="00F90579" w:rsidRDefault="004A2994" w:rsidP="00CF0261">
      <w:pPr>
        <w:pStyle w:val="NoSpacing"/>
        <w:rPr>
          <w:rFonts w:cstheme="minorHAnsi"/>
        </w:rPr>
      </w:pPr>
      <w:r w:rsidRPr="00BE7E70">
        <w:rPr>
          <w:color w:val="222222"/>
          <w:shd w:val="clear" w:color="auto" w:fill="FFFFFF"/>
        </w:rPr>
        <w:t>Date</w:t>
      </w:r>
    </w:p>
    <w:p w14:paraId="77F6FC6D" w14:textId="3EA59EA0" w:rsidR="00D40CB9" w:rsidRPr="00F90579" w:rsidRDefault="00D40CB9">
      <w:pPr>
        <w:rPr>
          <w:rFonts w:cstheme="minorHAnsi"/>
        </w:rPr>
      </w:pPr>
    </w:p>
    <w:sectPr w:rsidR="00D40CB9" w:rsidRPr="00F90579" w:rsidSect="00547337"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5CB05" w14:textId="77777777" w:rsidR="0017253F" w:rsidRDefault="0017253F" w:rsidP="00220D44">
      <w:pPr>
        <w:spacing w:after="0" w:line="240" w:lineRule="auto"/>
      </w:pPr>
      <w:r>
        <w:separator/>
      </w:r>
    </w:p>
  </w:endnote>
  <w:endnote w:type="continuationSeparator" w:id="0">
    <w:p w14:paraId="14B5C920" w14:textId="77777777" w:rsidR="0017253F" w:rsidRDefault="0017253F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E4CC" w14:textId="77777777" w:rsidR="00F119BA" w:rsidRDefault="00F119BA">
    <w:pPr>
      <w:pStyle w:val="Footer"/>
      <w:rPr>
        <w:noProof/>
        <w:lang w:eastAsia="en-GB"/>
      </w:rPr>
    </w:pPr>
  </w:p>
  <w:p w14:paraId="76031CCE" w14:textId="77777777" w:rsidR="00473EEE" w:rsidRDefault="00473EEE">
    <w:pPr>
      <w:pStyle w:val="Footer"/>
      <w:rPr>
        <w:noProof/>
        <w:lang w:eastAsia="en-GB"/>
      </w:rPr>
    </w:pPr>
  </w:p>
  <w:p w14:paraId="7074FB9A" w14:textId="77777777" w:rsidR="00473EEE" w:rsidRDefault="0047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79EAF" w14:textId="77777777" w:rsidR="0017253F" w:rsidRDefault="0017253F" w:rsidP="00220D44">
      <w:pPr>
        <w:spacing w:after="0" w:line="240" w:lineRule="auto"/>
      </w:pPr>
      <w:r>
        <w:separator/>
      </w:r>
    </w:p>
  </w:footnote>
  <w:footnote w:type="continuationSeparator" w:id="0">
    <w:p w14:paraId="3CBE2792" w14:textId="77777777" w:rsidR="0017253F" w:rsidRDefault="0017253F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89B86" w14:textId="77777777" w:rsidR="00220D44" w:rsidRDefault="00F06BA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41D61C" wp14:editId="38BFB6D4">
          <wp:simplePos x="0" y="0"/>
          <wp:positionH relativeFrom="page">
            <wp:align>right</wp:align>
          </wp:positionH>
          <wp:positionV relativeFrom="paragraph">
            <wp:posOffset>-474980</wp:posOffset>
          </wp:positionV>
          <wp:extent cx="7632700" cy="10704396"/>
          <wp:effectExtent l="0" t="0" r="635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10704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432" w14:textId="77777777" w:rsidR="00F06BAF" w:rsidRDefault="00F06BA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D5C7DF" wp14:editId="7D617C37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24859" cy="1069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859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626A3"/>
    <w:multiLevelType w:val="hybridMultilevel"/>
    <w:tmpl w:val="83DAB6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2483E"/>
    <w:multiLevelType w:val="hybridMultilevel"/>
    <w:tmpl w:val="BE7ADD02"/>
    <w:lvl w:ilvl="0" w:tplc="A4F499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D0A"/>
    <w:rsid w:val="00085313"/>
    <w:rsid w:val="00087DB1"/>
    <w:rsid w:val="000D5783"/>
    <w:rsid w:val="0011197E"/>
    <w:rsid w:val="00150616"/>
    <w:rsid w:val="0017253F"/>
    <w:rsid w:val="001B35C2"/>
    <w:rsid w:val="00220D44"/>
    <w:rsid w:val="00350654"/>
    <w:rsid w:val="003B7DD9"/>
    <w:rsid w:val="00442949"/>
    <w:rsid w:val="00473EEE"/>
    <w:rsid w:val="004A2994"/>
    <w:rsid w:val="00527458"/>
    <w:rsid w:val="00547337"/>
    <w:rsid w:val="00627D0A"/>
    <w:rsid w:val="0072742D"/>
    <w:rsid w:val="007F6BCD"/>
    <w:rsid w:val="0080034A"/>
    <w:rsid w:val="00975B30"/>
    <w:rsid w:val="009F4128"/>
    <w:rsid w:val="00A108FA"/>
    <w:rsid w:val="00A77879"/>
    <w:rsid w:val="00B00F62"/>
    <w:rsid w:val="00B32306"/>
    <w:rsid w:val="00B4368A"/>
    <w:rsid w:val="00B614AF"/>
    <w:rsid w:val="00C20920"/>
    <w:rsid w:val="00CF0261"/>
    <w:rsid w:val="00D40CB9"/>
    <w:rsid w:val="00D74CAA"/>
    <w:rsid w:val="00DB5731"/>
    <w:rsid w:val="00ED40EB"/>
    <w:rsid w:val="00F06BAF"/>
    <w:rsid w:val="00F119BA"/>
    <w:rsid w:val="00F9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811B0"/>
  <w15:chartTrackingRefBased/>
  <w15:docId w15:val="{5B2BE885-4CA9-4A67-B113-6B77D577D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61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14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429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tor@bdiap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03.11.21%20-%20Letterhead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03.11.21 - Letterhead (1).dotx</Template>
  <TotalTime>19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Kiely</dc:creator>
  <cp:keywords/>
  <dc:description/>
  <cp:lastModifiedBy>Sam Kiely</cp:lastModifiedBy>
  <cp:revision>6</cp:revision>
  <dcterms:created xsi:type="dcterms:W3CDTF">2022-03-10T13:32:00Z</dcterms:created>
  <dcterms:modified xsi:type="dcterms:W3CDTF">2022-03-16T13:48:00Z</dcterms:modified>
</cp:coreProperties>
</file>